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BA5" w:rsidRDefault="00F57BA5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-274320</wp:posOffset>
            </wp:positionH>
            <wp:positionV relativeFrom="paragraph">
              <wp:posOffset>4221480</wp:posOffset>
            </wp:positionV>
            <wp:extent cx="5821680" cy="394716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1" t="17963" r="43895" b="21528"/>
                    <a:stretch/>
                  </pic:blipFill>
                  <pic:spPr bwMode="auto">
                    <a:xfrm>
                      <a:off x="0" y="0"/>
                      <a:ext cx="5821680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6C864C3" wp14:editId="40CE7058">
                <wp:simplePos x="0" y="0"/>
                <wp:positionH relativeFrom="margin">
                  <wp:posOffset>-30480</wp:posOffset>
                </wp:positionH>
                <wp:positionV relativeFrom="paragraph">
                  <wp:posOffset>5196840</wp:posOffset>
                </wp:positionV>
                <wp:extent cx="1097280" cy="350520"/>
                <wp:effectExtent l="0" t="0" r="26670" b="11430"/>
                <wp:wrapTight wrapText="bothSides">
                  <wp:wrapPolygon edited="0">
                    <wp:start x="0" y="0"/>
                    <wp:lineTo x="0" y="21130"/>
                    <wp:lineTo x="21750" y="21130"/>
                    <wp:lineTo x="21750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BA5" w:rsidRPr="00F57BA5" w:rsidRDefault="00F57BA5" w:rsidP="00F57BA5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F57BA5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Picture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864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4pt;margin-top:409.2pt;width:86.4pt;height:27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">
                <v:textbox>
                  <w:txbxContent>
                    <w:p w:rsidR="00F57BA5" w:rsidRPr="00F57BA5" w:rsidRDefault="00F57BA5" w:rsidP="00F57BA5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F57BA5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Picture 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1127760" cy="38100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27" y="21600"/>
                    <wp:lineTo x="2152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BA5" w:rsidRPr="00F57BA5" w:rsidRDefault="00F57BA5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F57BA5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Picture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2pt;width:88.8pt;height:30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">
                <v:textbox>
                  <w:txbxContent>
                    <w:p w:rsidR="00F57BA5" w:rsidRPr="00F57BA5" w:rsidRDefault="00F57BA5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F57BA5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Picture 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74080" cy="3938905"/>
            <wp:effectExtent l="0" t="0" r="762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8" t="19039" r="43135" b="21441"/>
                    <a:stretch/>
                  </pic:blipFill>
                  <pic:spPr bwMode="auto">
                    <a:xfrm>
                      <a:off x="0" y="0"/>
                      <a:ext cx="5974080" cy="393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BA5" w:rsidRDefault="00F57BA5" w:rsidP="00F57BA5">
      <w:pPr>
        <w:tabs>
          <w:tab w:val="left" w:pos="6024"/>
        </w:tabs>
      </w:pPr>
      <w:r>
        <w:t>Put 6 cups in a row and fill 3 o</w:t>
      </w:r>
      <w:r w:rsidR="005F6D1C">
        <w:t xml:space="preserve">f them with water (as shown in </w:t>
      </w:r>
      <w:bookmarkStart w:id="0" w:name="_GoBack"/>
      <w:bookmarkEnd w:id="0"/>
      <w:r>
        <w:t>Picture 1)</w:t>
      </w:r>
    </w:p>
    <w:p w:rsidR="00F57BA5" w:rsidRPr="00F57BA5" w:rsidRDefault="00F57BA5" w:rsidP="00F57BA5">
      <w:pPr>
        <w:tabs>
          <w:tab w:val="left" w:pos="6024"/>
        </w:tabs>
      </w:pPr>
      <w:r>
        <w:t>Try to achieve Picture 2 (you may only touch one cup).</w:t>
      </w:r>
    </w:p>
    <w:sectPr w:rsidR="00F57BA5" w:rsidRPr="00F57B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BA5"/>
    <w:rsid w:val="005F6D1C"/>
    <w:rsid w:val="006269FA"/>
    <w:rsid w:val="00F5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B96DE"/>
  <w15:chartTrackingRefBased/>
  <w15:docId w15:val="{19EACBD5-01C8-4ABB-8C02-6BFA4E0D6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A728C141663448D0563B389C54636" ma:contentTypeVersion="11" ma:contentTypeDescription="Create a new document." ma:contentTypeScope="" ma:versionID="5b01715bf9c59d2f7ef8d5b986c19424">
  <xsd:schema xmlns:xsd="http://www.w3.org/2001/XMLSchema" xmlns:xs="http://www.w3.org/2001/XMLSchema" xmlns:p="http://schemas.microsoft.com/office/2006/metadata/properties" xmlns:ns2="10550def-c525-4017-b0b3-ea0585ae2627" xmlns:ns3="61b21e81-13e6-4d11-9260-3643d9e9a1a9" targetNamespace="http://schemas.microsoft.com/office/2006/metadata/properties" ma:root="true" ma:fieldsID="b0f27499f5dfd9c819ffbd0cef499892" ns2:_="" ns3:_="">
    <xsd:import namespace="10550def-c525-4017-b0b3-ea0585ae2627"/>
    <xsd:import namespace="61b21e81-13e6-4d11-9260-3643d9e9a1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Che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50def-c525-4017-b0b3-ea0585ae26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21e81-13e6-4d11-9260-3643d9e9a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Checked" ma:index="18" nillable="true" ma:displayName="Checked" ma:default="1" ma:format="Dropdown" ma:internalName="Check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 xmlns="61b21e81-13e6-4d11-9260-3643d9e9a1a9">true</Checked>
  </documentManagement>
</p:properties>
</file>

<file path=customXml/itemProps1.xml><?xml version="1.0" encoding="utf-8"?>
<ds:datastoreItem xmlns:ds="http://schemas.openxmlformats.org/officeDocument/2006/customXml" ds:itemID="{5EEFE84E-CAFA-42DB-BC07-1D6A790F5847}"/>
</file>

<file path=customXml/itemProps2.xml><?xml version="1.0" encoding="utf-8"?>
<ds:datastoreItem xmlns:ds="http://schemas.openxmlformats.org/officeDocument/2006/customXml" ds:itemID="{5AB291E1-E661-4732-BFDD-A64B57F9E6BA}"/>
</file>

<file path=customXml/itemProps3.xml><?xml version="1.0" encoding="utf-8"?>
<ds:datastoreItem xmlns:ds="http://schemas.openxmlformats.org/officeDocument/2006/customXml" ds:itemID="{6CB275F0-E5FD-4955-9CA7-89D2B7A6BD86}"/>
</file>

<file path=docProps/app.xml><?xml version="1.0" encoding="utf-8"?>
<Properties xmlns="http://schemas.openxmlformats.org/officeDocument/2006/extended-properties" xmlns:vt="http://schemas.openxmlformats.org/officeDocument/2006/docPropsVTypes">
  <Template>A3596974</Template>
  <TotalTime>10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Wilkens</dc:creator>
  <cp:keywords/>
  <dc:description/>
  <cp:lastModifiedBy>Yvonne Wilkens</cp:lastModifiedBy>
  <cp:revision>2</cp:revision>
  <dcterms:created xsi:type="dcterms:W3CDTF">2020-03-18T14:47:00Z</dcterms:created>
  <dcterms:modified xsi:type="dcterms:W3CDTF">2020-03-18T14:59:00Z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0x0101007BCA728C141663448D0563B389C54636</vt:lpwstr>
  </property>
</Properties>
</file>