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CEC" w:rsidRDefault="00EE6CEC" w:rsidP="00C36868">
      <w:pPr>
        <w:spacing w:before="240"/>
        <w:rPr>
          <w:b/>
          <w:sz w:val="10"/>
        </w:rPr>
      </w:pPr>
    </w:p>
    <w:tbl>
      <w:tblPr>
        <w:tblW w:w="0" w:type="auto"/>
        <w:tblInd w:w="129" w:type="dxa"/>
        <w:tblBorders>
          <w:top w:val="single" w:sz="18" w:space="0" w:color="00AEEF"/>
          <w:left w:val="single" w:sz="18" w:space="0" w:color="00AEEF"/>
          <w:bottom w:val="single" w:sz="18" w:space="0" w:color="00AEEF"/>
          <w:right w:val="single" w:sz="18" w:space="0" w:color="00AEEF"/>
          <w:insideH w:val="single" w:sz="18" w:space="0" w:color="00AEEF"/>
          <w:insideV w:val="single" w:sz="18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7"/>
        <w:gridCol w:w="3137"/>
        <w:gridCol w:w="3138"/>
        <w:gridCol w:w="3137"/>
        <w:gridCol w:w="3147"/>
      </w:tblGrid>
      <w:tr w:rsidR="00EE6CEC">
        <w:trPr>
          <w:trHeight w:val="1033"/>
        </w:trPr>
        <w:tc>
          <w:tcPr>
            <w:tcW w:w="15726" w:type="dxa"/>
            <w:gridSpan w:val="5"/>
          </w:tcPr>
          <w:p w:rsidR="00C36868" w:rsidRDefault="00AF6B80" w:rsidP="00C36868">
            <w:pPr>
              <w:pStyle w:val="TableParagraph"/>
              <w:spacing w:before="240"/>
              <w:rPr>
                <w:rFonts w:ascii="Twinkl SemiBold"/>
                <w:b/>
                <w:color w:val="231F20"/>
                <w:sz w:val="32"/>
                <w:szCs w:val="32"/>
              </w:rPr>
            </w:pPr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 xml:space="preserve">Choose any of the art activities below.  Keep </w:t>
            </w:r>
            <w:proofErr w:type="gramStart"/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>to bring in later or send</w:t>
            </w:r>
            <w:proofErr w:type="gramEnd"/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 xml:space="preserve"> in photographs for me to see</w:t>
            </w:r>
            <w:r w:rsidR="000F3585" w:rsidRPr="003D7CF4">
              <w:rPr>
                <w:rFonts w:ascii="Twinkl SemiBold"/>
                <w:b/>
                <w:color w:val="231F20"/>
                <w:sz w:val="32"/>
                <w:szCs w:val="32"/>
              </w:rPr>
              <w:t>.</w:t>
            </w:r>
            <w:r w:rsidR="00C36868">
              <w:rPr>
                <w:rFonts w:ascii="Twinkl SemiBold"/>
                <w:b/>
                <w:color w:val="231F20"/>
                <w:sz w:val="32"/>
                <w:szCs w:val="32"/>
              </w:rPr>
              <w:t xml:space="preserve">  </w:t>
            </w:r>
          </w:p>
          <w:p w:rsidR="00AF6B80" w:rsidRPr="00C36868" w:rsidRDefault="00C36868" w:rsidP="00C36868">
            <w:pPr>
              <w:pStyle w:val="TableParagraph"/>
              <w:spacing w:before="240"/>
              <w:rPr>
                <w:rFonts w:ascii="Twinkl SemiBold"/>
                <w:b/>
                <w:color w:val="FF0000"/>
                <w:sz w:val="32"/>
                <w:szCs w:val="32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54822</wp:posOffset>
                  </wp:positionV>
                  <wp:extent cx="406400" cy="406400"/>
                  <wp:effectExtent l="0" t="0" r="0" b="0"/>
                  <wp:wrapNone/>
                  <wp:docPr id="5" name="Picture 5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6868">
              <w:rPr>
                <w:rFonts w:ascii="Twinkl SemiBold"/>
                <w:b/>
                <w:color w:val="FF0000"/>
                <w:sz w:val="32"/>
                <w:szCs w:val="32"/>
              </w:rPr>
              <w:t xml:space="preserve"> Be careful with scissors or ask an adult to help.  </w:t>
            </w:r>
          </w:p>
          <w:p w:rsidR="00EE6CEC" w:rsidRPr="00AF6B80" w:rsidRDefault="00AF6B80" w:rsidP="00C36868">
            <w:pPr>
              <w:pStyle w:val="TableParagraph"/>
              <w:spacing w:before="240"/>
              <w:rPr>
                <w:rFonts w:ascii="Twinkl SemiBold"/>
                <w:b/>
                <w:color w:val="231F20"/>
                <w:sz w:val="40"/>
              </w:rPr>
            </w:pPr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>Green = fun for everyone   Red = some more effort needed   Yellow = Challenging</w:t>
            </w:r>
          </w:p>
        </w:tc>
      </w:tr>
      <w:tr w:rsidR="00EE6CEC" w:rsidTr="00225E86">
        <w:trPr>
          <w:trHeight w:val="1805"/>
        </w:trPr>
        <w:tc>
          <w:tcPr>
            <w:tcW w:w="3167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EE6CEC" w:rsidRDefault="00B07CED">
            <w:pPr>
              <w:pStyle w:val="TableParagraph"/>
              <w:ind w:left="237" w:right="164" w:firstLine="15"/>
              <w:jc w:val="both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Paint some pebbles and turn them into colourful</w:t>
            </w:r>
            <w:r w:rsidRPr="003D7CF4">
              <w:rPr>
                <w:color w:val="231F20"/>
                <w:spacing w:val="-20"/>
                <w:sz w:val="28"/>
                <w:szCs w:val="28"/>
              </w:rPr>
              <w:t xml:space="preserve"> </w:t>
            </w:r>
            <w:r w:rsidRPr="003D7CF4">
              <w:rPr>
                <w:color w:val="231F20"/>
                <w:sz w:val="28"/>
                <w:szCs w:val="28"/>
              </w:rPr>
              <w:t>creatures.</w:t>
            </w:r>
          </w:p>
          <w:p w:rsidR="003D7CF4" w:rsidRDefault="003D7CF4">
            <w:pPr>
              <w:pStyle w:val="TableParagraph"/>
              <w:ind w:left="237" w:right="164" w:firstLine="15"/>
              <w:jc w:val="both"/>
              <w:rPr>
                <w:noProof/>
                <w:sz w:val="28"/>
                <w:szCs w:val="28"/>
                <w:lang w:bidi="ar-SA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303953</wp:posOffset>
                  </wp:positionH>
                  <wp:positionV relativeFrom="paragraph">
                    <wp:posOffset>82762</wp:posOffset>
                  </wp:positionV>
                  <wp:extent cx="846935" cy="821266"/>
                  <wp:effectExtent l="0" t="0" r="0" b="0"/>
                  <wp:wrapNone/>
                  <wp:docPr id="3" name="Picture 3" descr="C:\Users\gnunn\AppData\Local\Microsoft\Windows\INetCache\Content.MSO\3085E1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unn\AppData\Local\Microsoft\Windows\INetCache\Content.MSO\3085E1C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1" t="49412"/>
                          <a:stretch/>
                        </pic:blipFill>
                        <pic:spPr bwMode="auto">
                          <a:xfrm>
                            <a:off x="0" y="0"/>
                            <a:ext cx="857113" cy="8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CF4" w:rsidRPr="003D7CF4" w:rsidRDefault="003D7CF4">
            <w:pPr>
              <w:pStyle w:val="TableParagraph"/>
              <w:ind w:left="237" w:right="164" w:firstLine="15"/>
              <w:jc w:val="both"/>
              <w:rPr>
                <w:sz w:val="28"/>
                <w:szCs w:val="28"/>
              </w:rPr>
            </w:pPr>
          </w:p>
        </w:tc>
        <w:tc>
          <w:tcPr>
            <w:tcW w:w="3137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3D7CF4" w:rsidRPr="003D7CF4" w:rsidRDefault="003D7CF4">
            <w:pPr>
              <w:pStyle w:val="TableParagraph"/>
              <w:ind w:left="158" w:right="96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 xml:space="preserve">Make street art on your computer or tablet </w:t>
            </w:r>
          </w:p>
          <w:p w:rsidR="00EE6CEC" w:rsidRPr="003D7CF4" w:rsidRDefault="00267D8A">
            <w:pPr>
              <w:pStyle w:val="TableParagraph"/>
              <w:ind w:left="158" w:right="96"/>
              <w:rPr>
                <w:sz w:val="20"/>
                <w:szCs w:val="20"/>
              </w:rPr>
            </w:pPr>
            <w:hyperlink r:id="rId6" w:history="1">
              <w:r w:rsidR="003D7CF4" w:rsidRPr="003D7CF4">
                <w:rPr>
                  <w:rStyle w:val="Hyperlink"/>
                  <w:sz w:val="20"/>
                  <w:szCs w:val="20"/>
                </w:rPr>
                <w:t>https://www.tate.org.uk/kids/games-quizzes/street-art</w:t>
              </w:r>
            </w:hyperlink>
            <w:r w:rsidR="00B07CED" w:rsidRPr="003D7CF4">
              <w:rPr>
                <w:color w:val="231F20"/>
                <w:sz w:val="20"/>
                <w:szCs w:val="20"/>
              </w:rPr>
              <w:t>.</w:t>
            </w:r>
          </w:p>
        </w:tc>
        <w:tc>
          <w:tcPr>
            <w:tcW w:w="3138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CB3EBF" w:rsidRDefault="00CB3EBF">
            <w:pPr>
              <w:pStyle w:val="TableParagraph"/>
              <w:ind w:left="307" w:right="298"/>
              <w:rPr>
                <w:color w:val="231F20"/>
                <w:sz w:val="28"/>
                <w:szCs w:val="28"/>
              </w:rPr>
            </w:pPr>
            <w:r w:rsidRPr="00CB3EBF">
              <w:rPr>
                <w:b/>
                <w:color w:val="FF0000"/>
                <w:sz w:val="28"/>
                <w:szCs w:val="28"/>
              </w:rPr>
              <w:t>With an adult</w:t>
            </w:r>
            <w:r w:rsidRPr="00CB3EB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make some playdough and then make a model.</w:t>
            </w:r>
          </w:p>
          <w:p w:rsidR="00CB3EBF" w:rsidRDefault="00CB3EBF">
            <w:pPr>
              <w:pStyle w:val="TableParagraph"/>
              <w:ind w:left="307" w:right="298"/>
              <w:rPr>
                <w:color w:val="231F20"/>
                <w:sz w:val="28"/>
                <w:szCs w:val="28"/>
              </w:rPr>
            </w:pPr>
          </w:p>
          <w:p w:rsidR="00EE6CEC" w:rsidRPr="003D7CF4" w:rsidRDefault="00267D8A">
            <w:pPr>
              <w:pStyle w:val="TableParagraph"/>
              <w:ind w:left="307" w:right="298"/>
              <w:rPr>
                <w:sz w:val="28"/>
                <w:szCs w:val="28"/>
              </w:rPr>
            </w:pPr>
            <w:hyperlink r:id="rId7" w:history="1">
              <w:r w:rsidR="00CB3EBF">
                <w:rPr>
                  <w:rStyle w:val="Hyperlink"/>
                </w:rPr>
                <w:t>https://theimaginationtree.com/best-ever-no-cook-play-dough-recipe/</w:t>
              </w:r>
            </w:hyperlink>
          </w:p>
        </w:tc>
        <w:tc>
          <w:tcPr>
            <w:tcW w:w="3137" w:type="dxa"/>
            <w:shd w:val="clear" w:color="auto" w:fill="99FF66"/>
          </w:tcPr>
          <w:p w:rsidR="00EE6CEC" w:rsidRPr="003D7CF4" w:rsidRDefault="00B07CED" w:rsidP="003D7CF4">
            <w:pPr>
              <w:pStyle w:val="TableParagraph"/>
              <w:jc w:val="left"/>
              <w:rPr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Make a fingerprint</w:t>
            </w:r>
          </w:p>
          <w:p w:rsidR="00EE6CEC" w:rsidRDefault="003D7CF4" w:rsidP="003D7CF4">
            <w:pPr>
              <w:pStyle w:val="TableParagraph"/>
              <w:jc w:val="left"/>
              <w:rPr>
                <w:color w:val="231F20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844127</wp:posOffset>
                  </wp:positionH>
                  <wp:positionV relativeFrom="paragraph">
                    <wp:posOffset>111337</wp:posOffset>
                  </wp:positionV>
                  <wp:extent cx="956733" cy="1546757"/>
                  <wp:effectExtent l="0" t="0" r="0" b="0"/>
                  <wp:wrapNone/>
                  <wp:docPr id="4" name="Picture 4" descr="Image result for finger prin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inger print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3" cy="154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z w:val="28"/>
                <w:szCs w:val="28"/>
              </w:rPr>
              <w:t>picture</w:t>
            </w:r>
          </w:p>
          <w:p w:rsidR="003D7CF4" w:rsidRDefault="003D7CF4">
            <w:pPr>
              <w:pStyle w:val="TableParagraph"/>
              <w:ind w:left="185"/>
              <w:jc w:val="left"/>
              <w:rPr>
                <w:color w:val="231F20"/>
                <w:sz w:val="28"/>
                <w:szCs w:val="28"/>
              </w:rPr>
            </w:pPr>
          </w:p>
          <w:p w:rsidR="003D7CF4" w:rsidRPr="003D7CF4" w:rsidRDefault="003D7CF4">
            <w:pPr>
              <w:pStyle w:val="TableParagraph"/>
              <w:ind w:left="185"/>
              <w:jc w:val="left"/>
              <w:rPr>
                <w:sz w:val="28"/>
                <w:szCs w:val="28"/>
              </w:rPr>
            </w:pPr>
          </w:p>
        </w:tc>
        <w:tc>
          <w:tcPr>
            <w:tcW w:w="3147" w:type="dxa"/>
            <w:shd w:val="clear" w:color="auto" w:fill="99FF66"/>
          </w:tcPr>
          <w:p w:rsidR="00EE6CEC" w:rsidRDefault="00AF6B80" w:rsidP="00AF6B80">
            <w:pPr>
              <w:pStyle w:val="TableParagraph"/>
              <w:spacing w:before="179"/>
              <w:ind w:left="346" w:right="307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If you have a pebble / shell collection use them to make patterns</w:t>
            </w:r>
          </w:p>
          <w:p w:rsidR="003D7CF4" w:rsidRDefault="003D7CF4" w:rsidP="00AF6B80">
            <w:pPr>
              <w:pStyle w:val="TableParagraph"/>
              <w:spacing w:before="179"/>
              <w:ind w:left="346" w:right="307"/>
              <w:rPr>
                <w:noProof/>
                <w:sz w:val="28"/>
                <w:szCs w:val="28"/>
                <w:lang w:bidi="ar-SA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494242</wp:posOffset>
                  </wp:positionH>
                  <wp:positionV relativeFrom="paragraph">
                    <wp:posOffset>34713</wp:posOffset>
                  </wp:positionV>
                  <wp:extent cx="956734" cy="885117"/>
                  <wp:effectExtent l="0" t="0" r="0" b="0"/>
                  <wp:wrapNone/>
                  <wp:docPr id="2" name="Picture 2" descr="C:\Users\gnunn\AppData\Local\Microsoft\Windows\INetCache\Content.MSO\49C03D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unn\AppData\Local\Microsoft\Windows\INetCache\Content.MSO\49C03D5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1"/>
                          <a:stretch/>
                        </pic:blipFill>
                        <pic:spPr bwMode="auto">
                          <a:xfrm>
                            <a:off x="0" y="0"/>
                            <a:ext cx="956734" cy="8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D7CF4" w:rsidRDefault="003D7CF4" w:rsidP="00AF6B80">
            <w:pPr>
              <w:pStyle w:val="TableParagraph"/>
              <w:spacing w:before="179"/>
              <w:ind w:left="346" w:right="307"/>
              <w:rPr>
                <w:sz w:val="28"/>
                <w:szCs w:val="28"/>
              </w:rPr>
            </w:pPr>
          </w:p>
          <w:p w:rsidR="003D7CF4" w:rsidRPr="003D7CF4" w:rsidRDefault="003D7CF4" w:rsidP="00AF6B80">
            <w:pPr>
              <w:pStyle w:val="TableParagraph"/>
              <w:spacing w:before="179"/>
              <w:ind w:left="346" w:right="307"/>
              <w:rPr>
                <w:sz w:val="28"/>
                <w:szCs w:val="28"/>
              </w:rPr>
            </w:pPr>
          </w:p>
        </w:tc>
      </w:tr>
      <w:tr w:rsidR="00EE6CEC" w:rsidTr="00225E86">
        <w:trPr>
          <w:trHeight w:val="2137"/>
        </w:trPr>
        <w:tc>
          <w:tcPr>
            <w:tcW w:w="3167" w:type="dxa"/>
            <w:shd w:val="clear" w:color="auto" w:fill="FF7C80"/>
          </w:tcPr>
          <w:p w:rsidR="00EE6CEC" w:rsidRPr="003D7CF4" w:rsidRDefault="00AF6B80">
            <w:pPr>
              <w:pStyle w:val="TableParagraph"/>
              <w:spacing w:before="141"/>
              <w:ind w:left="191" w:right="159" w:hanging="1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>Use your hand to make funky animal drawings</w:t>
            </w:r>
          </w:p>
          <w:p w:rsidR="00AF6B80" w:rsidRPr="003D7CF4" w:rsidRDefault="00267D8A">
            <w:pPr>
              <w:pStyle w:val="TableParagraph"/>
              <w:spacing w:before="141"/>
              <w:ind w:left="191" w:right="159" w:hanging="1"/>
              <w:rPr>
                <w:sz w:val="20"/>
                <w:szCs w:val="20"/>
              </w:rPr>
            </w:pPr>
            <w:hyperlink r:id="rId10" w:history="1">
              <w:r w:rsidR="00AF6B80" w:rsidRPr="003D7CF4">
                <w:rPr>
                  <w:rStyle w:val="Hyperlink"/>
                  <w:sz w:val="20"/>
                  <w:szCs w:val="20"/>
                </w:rPr>
                <w:t>https://www.youtube.com/watch?v=LtvGQ-Izk-8</w:t>
              </w:r>
            </w:hyperlink>
          </w:p>
          <w:p w:rsidR="00AF6B80" w:rsidRPr="003D7CF4" w:rsidRDefault="00AF6B80">
            <w:pPr>
              <w:pStyle w:val="TableParagraph"/>
              <w:spacing w:before="141"/>
              <w:ind w:left="191" w:right="159" w:hanging="1"/>
              <w:rPr>
                <w:sz w:val="28"/>
                <w:szCs w:val="28"/>
              </w:rPr>
            </w:pPr>
          </w:p>
        </w:tc>
        <w:tc>
          <w:tcPr>
            <w:tcW w:w="3137" w:type="dxa"/>
            <w:shd w:val="clear" w:color="auto" w:fill="FF7C80"/>
          </w:tcPr>
          <w:p w:rsidR="00EE6CEC" w:rsidRPr="003D7CF4" w:rsidRDefault="00EE6CEC" w:rsidP="003D7CF4">
            <w:pPr>
              <w:pStyle w:val="TableParagraph"/>
              <w:ind w:right="99"/>
              <w:jc w:val="left"/>
              <w:rPr>
                <w:sz w:val="28"/>
                <w:szCs w:val="28"/>
              </w:rPr>
            </w:pPr>
          </w:p>
          <w:p w:rsidR="00C053EB" w:rsidRPr="003D7CF4" w:rsidRDefault="00C053EB" w:rsidP="00C053EB">
            <w:pPr>
              <w:pStyle w:val="TableParagraph"/>
              <w:ind w:left="158" w:right="99"/>
              <w:jc w:val="left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 xml:space="preserve">Follow the </w:t>
            </w:r>
            <w:r w:rsidR="003D7CF4">
              <w:rPr>
                <w:sz w:val="28"/>
                <w:szCs w:val="28"/>
              </w:rPr>
              <w:t>guide “Third P</w:t>
            </w:r>
            <w:r w:rsidR="000F3585" w:rsidRPr="003D7CF4">
              <w:rPr>
                <w:sz w:val="28"/>
                <w:szCs w:val="28"/>
              </w:rPr>
              <w:t>oppies” to make a poppy picture</w:t>
            </w:r>
          </w:p>
        </w:tc>
        <w:tc>
          <w:tcPr>
            <w:tcW w:w="3138" w:type="dxa"/>
            <w:shd w:val="clear" w:color="auto" w:fill="FF7C80"/>
          </w:tcPr>
          <w:p w:rsidR="00EE6CEC" w:rsidRPr="003D7CF4" w:rsidRDefault="00EE6CEC">
            <w:pPr>
              <w:pStyle w:val="TableParagraph"/>
              <w:spacing w:before="9"/>
              <w:jc w:val="left"/>
              <w:rPr>
                <w:b/>
                <w:sz w:val="28"/>
                <w:szCs w:val="28"/>
              </w:rPr>
            </w:pPr>
          </w:p>
          <w:p w:rsidR="00EE6CEC" w:rsidRPr="003D7CF4" w:rsidRDefault="00C36868">
            <w:pPr>
              <w:pStyle w:val="TableParagraph"/>
              <w:ind w:left="240" w:right="229" w:hanging="1"/>
              <w:rPr>
                <w:sz w:val="28"/>
                <w:szCs w:val="28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4896" behindDoc="0" locked="0" layoutInCell="1" allowOverlap="1" wp14:anchorId="7092764D" wp14:editId="3DD16C8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850477</wp:posOffset>
                  </wp:positionV>
                  <wp:extent cx="406400" cy="406400"/>
                  <wp:effectExtent l="0" t="0" r="0" b="0"/>
                  <wp:wrapNone/>
                  <wp:docPr id="6" name="Picture 6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53EB" w:rsidRPr="003D7CF4">
              <w:rPr>
                <w:color w:val="231F20"/>
                <w:sz w:val="28"/>
                <w:szCs w:val="28"/>
              </w:rPr>
              <w:t>Follow</w:t>
            </w:r>
            <w:r w:rsidR="003D7CF4">
              <w:rPr>
                <w:color w:val="231F20"/>
                <w:sz w:val="28"/>
                <w:szCs w:val="28"/>
              </w:rPr>
              <w:t xml:space="preserve"> the guide “F</w:t>
            </w:r>
            <w:r w:rsidR="00C053EB" w:rsidRPr="003D7CF4">
              <w:rPr>
                <w:color w:val="231F20"/>
                <w:sz w:val="28"/>
                <w:szCs w:val="28"/>
              </w:rPr>
              <w:t xml:space="preserve">irst Collage” to make a painted paper collage </w:t>
            </w:r>
          </w:p>
        </w:tc>
        <w:tc>
          <w:tcPr>
            <w:tcW w:w="3137" w:type="dxa"/>
            <w:shd w:val="clear" w:color="auto" w:fill="FF7C80"/>
          </w:tcPr>
          <w:p w:rsidR="002415DB" w:rsidRDefault="002415DB" w:rsidP="002415DB">
            <w:pPr>
              <w:pStyle w:val="TableParagraph"/>
              <w:ind w:left="357" w:right="328"/>
            </w:pPr>
            <w:r w:rsidRPr="002415DB">
              <w:rPr>
                <w:color w:val="231F20"/>
                <w:sz w:val="24"/>
                <w:szCs w:val="24"/>
              </w:rPr>
              <w:t xml:space="preserve">Visit </w:t>
            </w:r>
            <w:r>
              <w:rPr>
                <w:color w:val="231F20"/>
                <w:sz w:val="24"/>
                <w:szCs w:val="24"/>
              </w:rPr>
              <w:t xml:space="preserve">the </w:t>
            </w:r>
            <w:r w:rsidRPr="00225E86">
              <w:rPr>
                <w:rStyle w:val="Emphasis"/>
                <w:rFonts w:ascii="Arial" w:hAnsi="Arial" w:cs="Arial"/>
                <w:color w:val="313131"/>
                <w:spacing w:val="3"/>
                <w:sz w:val="24"/>
                <w:szCs w:val="24"/>
                <w:shd w:val="clear" w:color="auto" w:fill="FF7C80"/>
              </w:rPr>
              <w:t>Soul of a Nation exhibition</w:t>
            </w:r>
            <w:r w:rsidRPr="00225E86">
              <w:rPr>
                <w:rStyle w:val="Emphasis"/>
                <w:rFonts w:ascii="Arial" w:hAnsi="Arial" w:cs="Arial"/>
                <w:color w:val="313131"/>
                <w:spacing w:val="3"/>
                <w:sz w:val="24"/>
                <w:szCs w:val="24"/>
                <w:shd w:val="clear" w:color="auto" w:fill="FF5050"/>
              </w:rPr>
              <w:t xml:space="preserve"> </w:t>
            </w:r>
            <w:hyperlink r:id="rId11" w:history="1">
              <w:r>
                <w:rPr>
                  <w:rStyle w:val="Hyperlink"/>
                </w:rPr>
                <w:t>https://www.tate.org.uk/kids/explore/kids-view/kids-think-about-art-and-race</w:t>
              </w:r>
            </w:hyperlink>
          </w:p>
          <w:p w:rsidR="002415DB" w:rsidRPr="003D7CF4" w:rsidRDefault="002415DB" w:rsidP="002415DB">
            <w:pPr>
              <w:pStyle w:val="TableParagraph"/>
              <w:ind w:left="357" w:right="328"/>
              <w:rPr>
                <w:sz w:val="28"/>
                <w:szCs w:val="28"/>
              </w:rPr>
            </w:pPr>
            <w:r>
              <w:t>Pause it on your favourite work of art and draw it.</w:t>
            </w:r>
          </w:p>
        </w:tc>
        <w:tc>
          <w:tcPr>
            <w:tcW w:w="3147" w:type="dxa"/>
            <w:shd w:val="clear" w:color="auto" w:fill="FF7C80"/>
          </w:tcPr>
          <w:p w:rsidR="00EE6CEC" w:rsidRPr="003D7CF4" w:rsidRDefault="00C053EB">
            <w:pPr>
              <w:pStyle w:val="TableParagraph"/>
              <w:spacing w:before="141"/>
              <w:ind w:left="282" w:right="243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Learn to draw a landscape.  Use paint or coloured pencil if you don’t have pastels</w:t>
            </w:r>
          </w:p>
          <w:p w:rsidR="00C053EB" w:rsidRPr="003D7CF4" w:rsidRDefault="00267D8A">
            <w:pPr>
              <w:pStyle w:val="TableParagraph"/>
              <w:spacing w:before="141"/>
              <w:ind w:left="282" w:right="243"/>
              <w:rPr>
                <w:sz w:val="20"/>
                <w:szCs w:val="20"/>
              </w:rPr>
            </w:pPr>
            <w:hyperlink r:id="rId12" w:history="1">
              <w:r w:rsidR="00C053EB" w:rsidRPr="003D7CF4">
                <w:rPr>
                  <w:rStyle w:val="Hyperlink"/>
                  <w:sz w:val="20"/>
                  <w:szCs w:val="20"/>
                </w:rPr>
                <w:t>https://www.youtube.com/watch?v=_8ipGDh22aY</w:t>
              </w:r>
            </w:hyperlink>
          </w:p>
        </w:tc>
      </w:tr>
      <w:tr w:rsidR="00EE6CEC" w:rsidTr="00225E86">
        <w:trPr>
          <w:trHeight w:val="28"/>
        </w:trPr>
        <w:tc>
          <w:tcPr>
            <w:tcW w:w="3167" w:type="dxa"/>
            <w:shd w:val="clear" w:color="auto" w:fill="FFFF66"/>
          </w:tcPr>
          <w:p w:rsidR="00183AAE" w:rsidRDefault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</w:p>
          <w:p w:rsidR="00183AAE" w:rsidRDefault="00183AAE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Practice </w:t>
            </w:r>
            <w:r w:rsidR="00267D8A">
              <w:rPr>
                <w:sz w:val="28"/>
                <w:szCs w:val="28"/>
              </w:rPr>
              <w:t xml:space="preserve">one </w:t>
            </w:r>
            <w:bookmarkStart w:id="0" w:name="_GoBack"/>
            <w:bookmarkEnd w:id="0"/>
            <w:r>
              <w:rPr>
                <w:sz w:val="28"/>
                <w:szCs w:val="28"/>
              </w:rPr>
              <w:t>line drawing.</w:t>
            </w:r>
          </w:p>
          <w:p w:rsidR="00183AAE" w:rsidRDefault="00267D8A" w:rsidP="00183AAE">
            <w:pPr>
              <w:pStyle w:val="TableParagraph"/>
              <w:ind w:left="287" w:right="217"/>
            </w:pPr>
            <w:hyperlink r:id="rId13" w:history="1">
              <w:r w:rsidR="00183AAE">
                <w:rPr>
                  <w:rStyle w:val="Hyperlink"/>
                </w:rPr>
                <w:t>https://www.youtube.com/watch?v=0WeMpBlgpuA</w:t>
              </w:r>
            </w:hyperlink>
          </w:p>
          <w:p w:rsidR="00183AAE" w:rsidRDefault="00183AAE" w:rsidP="00183AAE">
            <w:pPr>
              <w:pStyle w:val="TableParagraph"/>
              <w:ind w:left="287" w:right="217"/>
            </w:pPr>
          </w:p>
          <w:p w:rsidR="00183AAE" w:rsidRPr="00891063" w:rsidRDefault="00891063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183AAE" w:rsidRPr="00891063">
              <w:rPr>
                <w:sz w:val="28"/>
                <w:szCs w:val="28"/>
              </w:rPr>
              <w:t xml:space="preserve">atch first then </w:t>
            </w:r>
            <w:r w:rsidRPr="00891063">
              <w:rPr>
                <w:sz w:val="28"/>
                <w:szCs w:val="28"/>
              </w:rPr>
              <w:t>watch again and follow along.</w:t>
            </w:r>
          </w:p>
        </w:tc>
        <w:tc>
          <w:tcPr>
            <w:tcW w:w="3137" w:type="dxa"/>
            <w:shd w:val="clear" w:color="auto" w:fill="FFFF66"/>
          </w:tcPr>
          <w:p w:rsidR="000F3585" w:rsidRPr="003D7CF4" w:rsidRDefault="00C36868" w:rsidP="00C36868">
            <w:pPr>
              <w:pStyle w:val="TableParagraph"/>
              <w:ind w:left="357" w:right="328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Art Ninja Dinosaur mask</w:t>
            </w:r>
          </w:p>
          <w:p w:rsidR="00EE6CEC" w:rsidRDefault="00267D8A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  <w:hyperlink r:id="rId14" w:history="1">
              <w:r w:rsidR="000F3585" w:rsidRPr="003D7CF4">
                <w:rPr>
                  <w:rStyle w:val="Hyperlink"/>
                  <w:sz w:val="20"/>
                  <w:szCs w:val="20"/>
                </w:rPr>
                <w:t>https://www.bbc.co.uk/cbbc/joinin/art-ninja-dinosaur-mask-make</w:t>
              </w:r>
            </w:hyperlink>
          </w:p>
          <w:p w:rsidR="00C36868" w:rsidRDefault="00C36868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</w:p>
          <w:p w:rsidR="00C36868" w:rsidRPr="003D7CF4" w:rsidRDefault="00C36868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8992" behindDoc="0" locked="0" layoutInCell="1" allowOverlap="1" wp14:anchorId="0A068E46" wp14:editId="388CBA51">
                  <wp:simplePos x="0" y="0"/>
                  <wp:positionH relativeFrom="column">
                    <wp:posOffset>138853</wp:posOffset>
                  </wp:positionH>
                  <wp:positionV relativeFrom="paragraph">
                    <wp:posOffset>109432</wp:posOffset>
                  </wp:positionV>
                  <wp:extent cx="406400" cy="406400"/>
                  <wp:effectExtent l="0" t="0" r="0" b="0"/>
                  <wp:wrapNone/>
                  <wp:docPr id="8" name="Picture 8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8" w:type="dxa"/>
            <w:shd w:val="clear" w:color="auto" w:fill="FFFF66"/>
          </w:tcPr>
          <w:p w:rsidR="000F3585" w:rsidRPr="003D7CF4" w:rsidRDefault="000F3585" w:rsidP="000F3585">
            <w:pPr>
              <w:pStyle w:val="TableParagraph"/>
              <w:ind w:left="309" w:right="298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 xml:space="preserve">Art Ninja </w:t>
            </w:r>
          </w:p>
          <w:p w:rsidR="000F3585" w:rsidRPr="003D7CF4" w:rsidRDefault="000F3585" w:rsidP="003D7CF4">
            <w:pPr>
              <w:pStyle w:val="TableParagraph"/>
              <w:ind w:left="309" w:right="298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>Es</w:t>
            </w:r>
            <w:r w:rsidR="003D7CF4" w:rsidRPr="003D7CF4">
              <w:rPr>
                <w:sz w:val="28"/>
                <w:szCs w:val="28"/>
              </w:rPr>
              <w:t>c</w:t>
            </w:r>
            <w:r w:rsidRPr="003D7CF4">
              <w:rPr>
                <w:sz w:val="28"/>
                <w:szCs w:val="28"/>
              </w:rPr>
              <w:t>her tessellation</w:t>
            </w:r>
            <w:r w:rsidR="003D7CF4">
              <w:rPr>
                <w:sz w:val="28"/>
                <w:szCs w:val="28"/>
              </w:rPr>
              <w:t xml:space="preserve"> picture</w:t>
            </w:r>
          </w:p>
          <w:p w:rsidR="00EE6CEC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6944" behindDoc="0" locked="0" layoutInCell="1" allowOverlap="1" wp14:anchorId="4B4F0221" wp14:editId="3111920B">
                  <wp:simplePos x="0" y="0"/>
                  <wp:positionH relativeFrom="column">
                    <wp:posOffset>101812</wp:posOffset>
                  </wp:positionH>
                  <wp:positionV relativeFrom="paragraph">
                    <wp:posOffset>575099</wp:posOffset>
                  </wp:positionV>
                  <wp:extent cx="406400" cy="406400"/>
                  <wp:effectExtent l="0" t="0" r="0" b="0"/>
                  <wp:wrapNone/>
                  <wp:docPr id="7" name="Picture 7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="000F3585" w:rsidRPr="003D7CF4">
                <w:rPr>
                  <w:rStyle w:val="Hyperlink"/>
                  <w:sz w:val="20"/>
                  <w:szCs w:val="20"/>
                </w:rPr>
                <w:t>https://www.bbc.co.uk/cbbc/watch/art-ninja-escher-painting?collection=art-ninja-makes</w:t>
              </w:r>
            </w:hyperlink>
            <w:r w:rsidR="000F3585" w:rsidRPr="003D7CF4">
              <w:rPr>
                <w:sz w:val="20"/>
                <w:szCs w:val="20"/>
              </w:rPr>
              <w:t xml:space="preserve"> </w:t>
            </w:r>
          </w:p>
          <w:p w:rsidR="00C36868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</w:p>
          <w:p w:rsidR="00C36868" w:rsidRPr="003D7CF4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</w:p>
        </w:tc>
        <w:tc>
          <w:tcPr>
            <w:tcW w:w="3137" w:type="dxa"/>
            <w:shd w:val="clear" w:color="auto" w:fill="FFFF66"/>
          </w:tcPr>
          <w:p w:rsidR="00C36868" w:rsidRPr="00183AAE" w:rsidRDefault="00C36868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 w:rsidRPr="00183AAE">
              <w:rPr>
                <w:sz w:val="28"/>
                <w:szCs w:val="28"/>
              </w:rPr>
              <w:t xml:space="preserve"> Learn about perspective</w:t>
            </w:r>
          </w:p>
          <w:p w:rsidR="00C36868" w:rsidRPr="00183AAE" w:rsidRDefault="00183AAE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 w:rsidRPr="00183AAE">
              <w:rPr>
                <w:sz w:val="28"/>
                <w:szCs w:val="28"/>
              </w:rPr>
              <w:t xml:space="preserve">Pause the video at each step to follow along. </w:t>
            </w:r>
          </w:p>
          <w:p w:rsidR="00183AAE" w:rsidRDefault="00183AAE" w:rsidP="00183AAE">
            <w:pPr>
              <w:pStyle w:val="TableParagraph"/>
              <w:spacing w:before="5"/>
              <w:rPr>
                <w:sz w:val="28"/>
                <w:szCs w:val="28"/>
              </w:rPr>
            </w:pPr>
            <w:r w:rsidRPr="00183AA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B29FDF1" wp14:editId="3C260332">
                  <wp:extent cx="1210733" cy="676632"/>
                  <wp:effectExtent l="0" t="0" r="889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89" cy="68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868" w:rsidRDefault="00267D8A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hyperlink r:id="rId17" w:history="1">
              <w:r w:rsidR="00C36868">
                <w:rPr>
                  <w:rStyle w:val="Hyperlink"/>
                </w:rPr>
                <w:t>https://www.youtube.com/watch?v=1U7STmL3jrw</w:t>
              </w:r>
            </w:hyperlink>
          </w:p>
          <w:p w:rsidR="00183AAE" w:rsidRPr="00C36868" w:rsidRDefault="00183AAE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ruler will help</w:t>
            </w:r>
          </w:p>
          <w:p w:rsidR="00EE6CEC" w:rsidRPr="003D7CF4" w:rsidRDefault="00B07CED">
            <w:pPr>
              <w:pStyle w:val="TableParagraph"/>
              <w:ind w:left="357" w:right="328"/>
              <w:rPr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lastRenderedPageBreak/>
              <w:t>.</w:t>
            </w:r>
          </w:p>
        </w:tc>
        <w:tc>
          <w:tcPr>
            <w:tcW w:w="3147" w:type="dxa"/>
            <w:shd w:val="clear" w:color="auto" w:fill="FFFF66"/>
          </w:tcPr>
          <w:p w:rsidR="00183AAE" w:rsidRDefault="00183AAE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lastRenderedPageBreak/>
              <w:t>Learn to shade to make objects look 3d</w:t>
            </w:r>
          </w:p>
          <w:p w:rsidR="00EE6CEC" w:rsidRPr="003D7CF4" w:rsidRDefault="00EE6CEC">
            <w:pPr>
              <w:pStyle w:val="TableParagraph"/>
              <w:spacing w:before="4"/>
              <w:jc w:val="left"/>
              <w:rPr>
                <w:b/>
                <w:sz w:val="28"/>
                <w:szCs w:val="28"/>
              </w:rPr>
            </w:pPr>
          </w:p>
          <w:p w:rsidR="00EE6CEC" w:rsidRDefault="00183AAE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  <w:r w:rsidRPr="00183AA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90D36CB" wp14:editId="3AFBF019">
                  <wp:extent cx="788670" cy="68939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60" cy="70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AAE" w:rsidRDefault="00183AAE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</w:p>
          <w:p w:rsidR="00183AAE" w:rsidRPr="003D7CF4" w:rsidRDefault="00267D8A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  <w:hyperlink r:id="rId19" w:history="1">
              <w:r w:rsidR="00183AAE">
                <w:rPr>
                  <w:rStyle w:val="Hyperlink"/>
                </w:rPr>
                <w:t>https://www.youtube.com/watch?v=-WR-FyUQc6I</w:t>
              </w:r>
            </w:hyperlink>
          </w:p>
        </w:tc>
      </w:tr>
    </w:tbl>
    <w:p w:rsidR="00EE6CEC" w:rsidRDefault="00EE6CEC">
      <w:pPr>
        <w:spacing w:before="3"/>
        <w:rPr>
          <w:b/>
          <w:sz w:val="10"/>
        </w:rPr>
      </w:pPr>
    </w:p>
    <w:sectPr w:rsidR="00EE6CEC">
      <w:type w:val="continuous"/>
      <w:pgSz w:w="16840" w:h="11910" w:orient="landscape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2A8B4F-4B86-47CD-9F00-E649E8AEA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ADE68FC-BF7D-4DD1-AB3E-5AAB430CBA9D}"/>
    <w:embedBold r:id="rId3" w:fontKey="{BA834306-EBAE-4B28-8C22-EB85AB7AB162}"/>
    <w:embedItalic r:id="rId4" w:fontKey="{5F33BD05-09D1-4C63-8A37-713DBFA216D1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822CEC-EFBF-44A5-8330-5D5C552BA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EC"/>
    <w:rsid w:val="000F3585"/>
    <w:rsid w:val="00183AAE"/>
    <w:rsid w:val="00225E86"/>
    <w:rsid w:val="002415DB"/>
    <w:rsid w:val="00267D8A"/>
    <w:rsid w:val="003D7CF4"/>
    <w:rsid w:val="00891063"/>
    <w:rsid w:val="00AF6B80"/>
    <w:rsid w:val="00B07CED"/>
    <w:rsid w:val="00C053EB"/>
    <w:rsid w:val="00C36868"/>
    <w:rsid w:val="00CB3EBF"/>
    <w:rsid w:val="00EE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56EB"/>
  <w15:docId w15:val="{58A29225-63C0-4D83-8BE9-9629184D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AF6B8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415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0WeMpBlgpuA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heimaginationtree.com/best-ever-no-cook-play-dough-recipe/" TargetMode="External"/><Relationship Id="rId12" Type="http://schemas.openxmlformats.org/officeDocument/2006/relationships/hyperlink" Target="https://www.youtube.com/watch?v=_8ipGDh22aY" TargetMode="External"/><Relationship Id="rId17" Type="http://schemas.openxmlformats.org/officeDocument/2006/relationships/hyperlink" Target="https://www.youtube.com/watch?v=1U7STmL3jr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ate.org.uk/kids/games-quizzes/street-art" TargetMode="External"/><Relationship Id="rId11" Type="http://schemas.openxmlformats.org/officeDocument/2006/relationships/hyperlink" Target="https://www.tate.org.uk/kids/explore/kids-view/kids-think-about-art-and-race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hyperlink" Target="https://www.bbc.co.uk/cbbc/watch/art-ninja-escher-painting?collection=art-ninja-makes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www.youtube.com/watch?v=LtvGQ-Izk-8" TargetMode="External"/><Relationship Id="rId19" Type="http://schemas.openxmlformats.org/officeDocument/2006/relationships/hyperlink" Target="https://www.youtube.com/watch?v=-WR-FyUQc6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bbc.co.uk/cbbc/joinin/art-ninja-dinosaur-mask-make" TargetMode="External"/><Relationship Id="rId22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2" ma:contentTypeDescription="Create a new document." ma:contentTypeScope="" ma:versionID="8101d47b09b3714d89b8456e6eb40441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fd7cac856ab5e0fb1c71c1449f06c99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F8C30819-BB41-4456-B4A3-98F59DE4584C}"/>
</file>

<file path=customXml/itemProps2.xml><?xml version="1.0" encoding="utf-8"?>
<ds:datastoreItem xmlns:ds="http://schemas.openxmlformats.org/officeDocument/2006/customXml" ds:itemID="{ACFA0317-7FE3-4762-8BBB-35AC51089B6D}"/>
</file>

<file path=customXml/itemProps3.xml><?xml version="1.0" encoding="utf-8"?>
<ds:datastoreItem xmlns:ds="http://schemas.openxmlformats.org/officeDocument/2006/customXml" ds:itemID="{5150DA32-9249-4377-A0DE-8355F2065CCA}"/>
</file>

<file path=docProps/app.xml><?xml version="1.0" encoding="utf-8"?>
<Properties xmlns="http://schemas.openxmlformats.org/officeDocument/2006/extended-properties" xmlns:vt="http://schemas.openxmlformats.org/officeDocument/2006/docPropsVTypes">
  <Template>56B5BA89</Template>
  <TotalTime>30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 Nunn</dc:creator>
  <cp:lastModifiedBy>Ginny Nunn</cp:lastModifiedBy>
  <cp:revision>6</cp:revision>
  <dcterms:created xsi:type="dcterms:W3CDTF">2020-03-16T10:35:00Z</dcterms:created>
  <dcterms:modified xsi:type="dcterms:W3CDTF">2020-03-16T11:17:00Z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2018-04-28T00:00:00Z</vt:filetime>
  </property>
  <property fmtid="{D5CDD505-2E9C-101B-9397-08002B2CF9AE}" pid="5" name="ContentTypeId">
    <vt:lpwstr>0x0101007BCA728C141663448D0563B389C54636</vt:lpwstr>
  </property>
</Properties>
</file>