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EE6" w:rsidRDefault="008B3EE6" w:rsidP="008B3EE6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FF0000"/>
          <w:kern w:val="36"/>
          <w:sz w:val="48"/>
          <w:szCs w:val="48"/>
        </w:rPr>
      </w:pPr>
      <w:r w:rsidRPr="008B3EE6">
        <w:rPr>
          <w:rFonts w:ascii="Segoe UI" w:eastAsia="Times New Roman" w:hAnsi="Segoe UI" w:cs="Segoe UI"/>
          <w:b/>
          <w:bCs/>
          <w:color w:val="FF0000"/>
          <w:kern w:val="36"/>
          <w:sz w:val="48"/>
          <w:szCs w:val="48"/>
        </w:rPr>
        <w:t>We're Going on a Bear Hunt</w:t>
      </w:r>
    </w:p>
    <w:p w:rsidR="008B3EE6" w:rsidRPr="008B3EE6" w:rsidRDefault="008B3EE6" w:rsidP="008B3EE6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FF0000"/>
          <w:kern w:val="36"/>
          <w:sz w:val="48"/>
          <w:szCs w:val="48"/>
        </w:rPr>
      </w:pPr>
      <w:r>
        <w:rPr>
          <w:rFonts w:ascii="Segoe UI" w:eastAsia="Times New Roman" w:hAnsi="Segoe UI" w:cs="Segoe UI"/>
          <w:b/>
          <w:bCs/>
          <w:color w:val="FF0000"/>
          <w:kern w:val="36"/>
          <w:sz w:val="48"/>
          <w:szCs w:val="48"/>
        </w:rPr>
        <w:t>By Michael Rosen</w:t>
      </w:r>
    </w:p>
    <w:p w:rsidR="008B3EE6" w:rsidRDefault="008B3EE6">
      <w:pPr>
        <w:rPr>
          <w:noProof/>
        </w:rPr>
      </w:pPr>
    </w:p>
    <w:p w:rsidR="008B3EE6" w:rsidRDefault="008B3EE6">
      <w:pPr>
        <w:rPr>
          <w:noProof/>
        </w:rPr>
      </w:pPr>
      <w:r w:rsidRPr="008B3EE6">
        <w:rPr>
          <w:noProof/>
        </w:rPr>
        <w:t>We’re Going on a Bear Hunt is a popular ch</w:t>
      </w:r>
      <w:r>
        <w:rPr>
          <w:noProof/>
        </w:rPr>
        <w:t xml:space="preserve">ildren’s book </w:t>
      </w:r>
      <w:r w:rsidRPr="008B3EE6">
        <w:rPr>
          <w:noProof/>
        </w:rPr>
        <w:t xml:space="preserve">about a family who go looking for a bear, but they have to go through lots of </w:t>
      </w:r>
      <w:r>
        <w:rPr>
          <w:noProof/>
        </w:rPr>
        <w:t xml:space="preserve">different </w:t>
      </w:r>
      <w:r w:rsidRPr="008B3EE6">
        <w:rPr>
          <w:noProof/>
        </w:rPr>
        <w:t xml:space="preserve">obstacles and landscapes first. </w:t>
      </w:r>
    </w:p>
    <w:p w:rsidR="00624CBF" w:rsidRDefault="008B3EE6">
      <w:r>
        <w:rPr>
          <w:noProof/>
        </w:rPr>
        <w:drawing>
          <wp:inline distT="0" distB="0" distL="0" distR="0" wp14:anchorId="79B1471B" wp14:editId="2101C28F">
            <wp:extent cx="5943600" cy="3786249"/>
            <wp:effectExtent l="0" t="0" r="0" b="5080"/>
            <wp:docPr id="1" name="Picture 1" descr="Going on a bear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ing on a bear hu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E6" w:rsidRDefault="008B3EE6"/>
    <w:p w:rsidR="003F532A" w:rsidRDefault="00FA08F2" w:rsidP="003F532A">
      <w:bookmarkStart w:id="0" w:name="_GoBack"/>
      <w:bookmarkEnd w:id="0"/>
      <w:r>
        <w:t>After you have read the story</w:t>
      </w:r>
      <w:r w:rsidR="003F532A">
        <w:t xml:space="preserve"> or listened to Michael Rosen – see links below.</w:t>
      </w:r>
    </w:p>
    <w:p w:rsidR="003F532A" w:rsidRDefault="003F532A" w:rsidP="003F532A">
      <w:pPr>
        <w:pStyle w:val="ListParagraph"/>
        <w:numPr>
          <w:ilvl w:val="0"/>
          <w:numId w:val="1"/>
        </w:numPr>
      </w:pPr>
      <w:r>
        <w:t>Encourage the children to join in the chant of the rhyming part of the book, then act out going through the long grass or thick mud.</w:t>
      </w:r>
    </w:p>
    <w:p w:rsidR="003F532A" w:rsidRDefault="003F532A" w:rsidP="003F532A">
      <w:pPr>
        <w:pStyle w:val="ListParagraph"/>
        <w:numPr>
          <w:ilvl w:val="0"/>
          <w:numId w:val="1"/>
        </w:numPr>
      </w:pPr>
      <w:r>
        <w:t xml:space="preserve">Make up your own ‘bear hunt’ around the classroom or outside with hidden obstacles </w:t>
      </w:r>
      <w:r w:rsidR="003E39E8">
        <w:t>and look for a hidden</w:t>
      </w:r>
      <w:r>
        <w:t xml:space="preserve"> bear. </w:t>
      </w:r>
    </w:p>
    <w:p w:rsidR="003E39E8" w:rsidRDefault="003E39E8" w:rsidP="003F532A">
      <w:pPr>
        <w:pStyle w:val="ListParagraph"/>
        <w:numPr>
          <w:ilvl w:val="0"/>
          <w:numId w:val="1"/>
        </w:numPr>
      </w:pPr>
      <w:r>
        <w:t>Individually or in groups chant the different parts of the rhyme</w:t>
      </w:r>
    </w:p>
    <w:p w:rsidR="003F532A" w:rsidRDefault="003F532A">
      <w:r>
        <w:t xml:space="preserve">Michael Rosen link – </w:t>
      </w:r>
    </w:p>
    <w:p w:rsidR="00F24D8E" w:rsidRDefault="00FA7689">
      <w:hyperlink r:id="rId6" w:history="1">
        <w:r w:rsidR="00FA08F2" w:rsidRPr="003F532A">
          <w:rPr>
            <w:rStyle w:val="Hyperlink"/>
          </w:rPr>
          <w:t>https://youtu.be/ytc0U2WAz4s</w:t>
        </w:r>
      </w:hyperlink>
    </w:p>
    <w:p w:rsidR="00FA7689" w:rsidRDefault="00FA7689" w:rsidP="003E39E8">
      <w:pPr>
        <w:rPr>
          <w:rStyle w:val="Hyperlink"/>
        </w:rPr>
      </w:pPr>
      <w:hyperlink r:id="rId7" w:history="1">
        <w:r w:rsidR="003E39E8" w:rsidRPr="0066316C">
          <w:rPr>
            <w:rStyle w:val="Hyperlink"/>
          </w:rPr>
          <w:t>https://www.youtube.com/watch?v=Iou5LV9dRP0</w:t>
        </w:r>
      </w:hyperlink>
    </w:p>
    <w:p w:rsidR="003E39E8" w:rsidRDefault="00FA7689" w:rsidP="003E39E8">
      <w:pPr>
        <w:rPr>
          <w:rStyle w:val="Hyperlink"/>
        </w:rPr>
      </w:pPr>
      <w:r w:rsidRPr="00FA7689">
        <w:rPr>
          <w:rStyle w:val="Hyperlink"/>
        </w:rPr>
        <w:t>https://www.youtube.com/watch?v=2OI7fe766nk</w:t>
      </w:r>
    </w:p>
    <w:p w:rsidR="00FA7689" w:rsidRDefault="00FA7689" w:rsidP="003E39E8"/>
    <w:p w:rsidR="00F24D8E" w:rsidRPr="00FA08F2" w:rsidRDefault="00F24D8E" w:rsidP="00FA08F2">
      <w:pPr>
        <w:jc w:val="center"/>
        <w:rPr>
          <w:b/>
          <w:color w:val="FF0000"/>
          <w:sz w:val="32"/>
          <w:szCs w:val="32"/>
        </w:rPr>
      </w:pPr>
      <w:r w:rsidRPr="00FA08F2">
        <w:rPr>
          <w:b/>
          <w:color w:val="FF0000"/>
          <w:sz w:val="32"/>
          <w:szCs w:val="32"/>
        </w:rPr>
        <w:t>We’</w:t>
      </w:r>
      <w:r w:rsidR="00FA08F2">
        <w:rPr>
          <w:b/>
          <w:color w:val="FF0000"/>
          <w:sz w:val="32"/>
          <w:szCs w:val="32"/>
        </w:rPr>
        <w:t>re G</w:t>
      </w:r>
      <w:r w:rsidRPr="00FA08F2">
        <w:rPr>
          <w:b/>
          <w:color w:val="FF0000"/>
          <w:sz w:val="32"/>
          <w:szCs w:val="32"/>
        </w:rPr>
        <w:t>oing on a Bear Hunt - Jigsaw Puzzle</w:t>
      </w:r>
    </w:p>
    <w:p w:rsidR="00F24D8E" w:rsidRDefault="00F24D8E"/>
    <w:p w:rsidR="00F24D8E" w:rsidRDefault="00FA08F2">
      <w:r>
        <w:t>Make your own jigsaw puzzle.</w:t>
      </w:r>
    </w:p>
    <w:p w:rsidR="00FA08F2" w:rsidRDefault="00FA08F2">
      <w:r>
        <w:t xml:space="preserve">Cut out the picture. </w:t>
      </w:r>
      <w:r w:rsidRPr="00FA08F2">
        <w:rPr>
          <w:i/>
        </w:rPr>
        <w:t>(Stick on to cardboard -optional)</w:t>
      </w:r>
    </w:p>
    <w:p w:rsidR="00FA08F2" w:rsidRDefault="00FA08F2">
      <w:r>
        <w:t>Cut out all the pieces.</w:t>
      </w:r>
    </w:p>
    <w:p w:rsidR="00F24D8E" w:rsidRDefault="00FA08F2">
      <w:r>
        <w:t>Have fun putting the puzzle together again</w:t>
      </w:r>
      <w:r w:rsidR="003E39E8">
        <w:t>.</w:t>
      </w:r>
      <w:r w:rsidR="00F24D8E" w:rsidRPr="00F24D8E">
        <w:rPr>
          <w:noProof/>
        </w:rPr>
        <w:drawing>
          <wp:anchor distT="0" distB="0" distL="114300" distR="114300" simplePos="0" relativeHeight="251658240" behindDoc="0" locked="0" layoutInCell="1" allowOverlap="1" wp14:anchorId="44E81946" wp14:editId="171E732A">
            <wp:simplePos x="0" y="0"/>
            <wp:positionH relativeFrom="margin">
              <wp:align>left</wp:align>
            </wp:positionH>
            <wp:positionV relativeFrom="paragraph">
              <wp:posOffset>1135886</wp:posOffset>
            </wp:positionV>
            <wp:extent cx="6353755" cy="5418164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755" cy="54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84324"/>
    <w:multiLevelType w:val="hybridMultilevel"/>
    <w:tmpl w:val="E174C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EE6"/>
    <w:rsid w:val="003E39E8"/>
    <w:rsid w:val="003F532A"/>
    <w:rsid w:val="00624CBF"/>
    <w:rsid w:val="008B3EE6"/>
    <w:rsid w:val="00F24D8E"/>
    <w:rsid w:val="00FA08F2"/>
    <w:rsid w:val="00F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ADBEB"/>
  <w15:chartTrackingRefBased/>
  <w15:docId w15:val="{F9DF16C3-F2EF-45E3-A3CD-FAB3E862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532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532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5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ou5LV9dRP0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ytc0U2WAz4s" TargetMode="External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06A2D001-3E5B-45B7-BC1E-3654F34FF614}"/>
</file>

<file path=customXml/itemProps2.xml><?xml version="1.0" encoding="utf-8"?>
<ds:datastoreItem xmlns:ds="http://schemas.openxmlformats.org/officeDocument/2006/customXml" ds:itemID="{DC8AE408-9AC7-49CC-BF2A-2BA8155C8C02}"/>
</file>

<file path=customXml/itemProps3.xml><?xml version="1.0" encoding="utf-8"?>
<ds:datastoreItem xmlns:ds="http://schemas.openxmlformats.org/officeDocument/2006/customXml" ds:itemID="{ABCFD6FC-A8B0-4C2C-8AEF-5B768B89582F}"/>
</file>

<file path=docProps/app.xml><?xml version="1.0" encoding="utf-8"?>
<Properties xmlns="http://schemas.openxmlformats.org/officeDocument/2006/extended-properties" xmlns:vt="http://schemas.openxmlformats.org/officeDocument/2006/docPropsVTypes">
  <Template>3F0DC7B7</Template>
  <TotalTime>93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SENDAT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Lynette Delefortrie</dc:creator>
  <cp:keywords/>
  <dc:description/>
  <cp:lastModifiedBy>Lynette Delefortrie</cp:lastModifiedBy>
  <cp:revision>2</cp:revision>
  <dcterms:created xsi:type="dcterms:W3CDTF">2021-01-06T14:31:00Z</dcterms:created>
  <dcterms:modified xsi:type="dcterms:W3CDTF">2021-01-06T16:15:00Z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0x0101005EFA20CD5FD4D54D8ED424F3BADBC7B1</vt:lpwstr>
  </property>
</Properties>
</file>